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16"/>
        <w:gridCol w:w="2608"/>
        <w:gridCol w:w="1304"/>
        <w:gridCol w:w="1304"/>
      </w:tblGrid>
      <w:tr w:rsidR="00A57407" w:rsidRPr="00A80108" w:rsidTr="00414B50">
        <w:trPr>
          <w:cantSplit/>
          <w:trHeight w:val="435"/>
        </w:trPr>
        <w:tc>
          <w:tcPr>
            <w:tcW w:w="5216" w:type="dxa"/>
            <w:vMerge w:val="restart"/>
            <w:tcBorders>
              <w:top w:val="nil"/>
              <w:left w:val="nil"/>
            </w:tcBorders>
          </w:tcPr>
          <w:p w:rsidR="00A57407" w:rsidRPr="00A80108" w:rsidRDefault="00544A2D" w:rsidP="000F6E0C">
            <w:pPr>
              <w:pStyle w:val="Logotyp"/>
            </w:pPr>
            <w:r>
              <w:rPr>
                <w:noProof/>
              </w:rPr>
              <w:drawing>
                <wp:inline distT="0" distB="0" distL="0" distR="0">
                  <wp:extent cx="2514600" cy="581025"/>
                  <wp:effectExtent l="0" t="0" r="0" b="9525"/>
                  <wp:docPr id="1" name="Bild 1" descr="Logotyp Bengtsfors komm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typ Bengtsfors komm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389" w:rsidRDefault="00A80108" w:rsidP="00F82389">
            <w:pPr>
              <w:pStyle w:val="Sidhuvud"/>
              <w:rPr>
                <w:b/>
                <w:bCs/>
              </w:rPr>
            </w:pPr>
            <w:r>
              <w:rPr>
                <w:b/>
                <w:bCs/>
              </w:rPr>
              <w:t>Kommunledningskontoret</w:t>
            </w:r>
          </w:p>
          <w:p w:rsidR="00A57407" w:rsidRPr="00A80108" w:rsidRDefault="00A57407" w:rsidP="00E86CF1">
            <w:pPr>
              <w:pStyle w:val="Sidhuvud"/>
            </w:pPr>
          </w:p>
        </w:tc>
        <w:tc>
          <w:tcPr>
            <w:tcW w:w="3912" w:type="dxa"/>
            <w:gridSpan w:val="2"/>
            <w:tcBorders>
              <w:top w:val="nil"/>
            </w:tcBorders>
            <w:vAlign w:val="bottom"/>
          </w:tcPr>
          <w:p w:rsidR="00A57407" w:rsidRPr="00A80108" w:rsidRDefault="00A80108" w:rsidP="00414B50">
            <w:pPr>
              <w:pStyle w:val="Sidhuvud"/>
              <w:rPr>
                <w:b/>
                <w:bCs/>
              </w:rPr>
            </w:pPr>
            <w:r>
              <w:rPr>
                <w:b/>
                <w:bCs/>
              </w:rPr>
              <w:t>POLICY</w:t>
            </w:r>
          </w:p>
        </w:tc>
        <w:tc>
          <w:tcPr>
            <w:tcW w:w="1304" w:type="dxa"/>
            <w:tcBorders>
              <w:top w:val="nil"/>
              <w:right w:val="nil"/>
            </w:tcBorders>
            <w:vAlign w:val="bottom"/>
          </w:tcPr>
          <w:p w:rsidR="00A57407" w:rsidRPr="00A80108" w:rsidRDefault="00A80108" w:rsidP="00414B50">
            <w:pPr>
              <w:pStyle w:val="Sidhuvudledtext"/>
              <w:rPr>
                <w:rStyle w:val="Sidnummer"/>
              </w:rPr>
            </w:pPr>
            <w:r>
              <w:rPr>
                <w:rStyle w:val="Sidnummer"/>
              </w:rPr>
              <w:t>Sida</w:t>
            </w:r>
          </w:p>
          <w:p w:rsidR="00A57407" w:rsidRPr="00A80108" w:rsidRDefault="0006752A" w:rsidP="00414B50">
            <w:pPr>
              <w:pStyle w:val="Sidhuvud"/>
            </w:pPr>
            <w:r w:rsidRPr="00A80108">
              <w:rPr>
                <w:rStyle w:val="Sidnummer"/>
              </w:rPr>
              <w:fldChar w:fldCharType="begin"/>
            </w:r>
            <w:r w:rsidR="00A57407" w:rsidRPr="00A80108">
              <w:rPr>
                <w:rStyle w:val="Sidnummer"/>
              </w:rPr>
              <w:instrText xml:space="preserve"> PAGE </w:instrText>
            </w:r>
            <w:r w:rsidRPr="00A80108">
              <w:rPr>
                <w:rStyle w:val="Sidnummer"/>
              </w:rPr>
              <w:fldChar w:fldCharType="separate"/>
            </w:r>
            <w:r w:rsidR="00E62BFC">
              <w:rPr>
                <w:rStyle w:val="Sidnummer"/>
                <w:noProof/>
              </w:rPr>
              <w:t>1</w:t>
            </w:r>
            <w:r w:rsidRPr="00A80108">
              <w:rPr>
                <w:rStyle w:val="Sidnummer"/>
              </w:rPr>
              <w:fldChar w:fldCharType="end"/>
            </w:r>
            <w:r w:rsidR="00A57407" w:rsidRPr="00A80108">
              <w:rPr>
                <w:rStyle w:val="Sidnummer"/>
              </w:rPr>
              <w:t>(</w:t>
            </w:r>
            <w:r w:rsidRPr="00A80108">
              <w:rPr>
                <w:rStyle w:val="Sidnummer"/>
              </w:rPr>
              <w:fldChar w:fldCharType="begin"/>
            </w:r>
            <w:r w:rsidR="00A57407" w:rsidRPr="00A80108">
              <w:rPr>
                <w:rStyle w:val="Sidnummer"/>
              </w:rPr>
              <w:instrText xml:space="preserve"> NUMPAGES </w:instrText>
            </w:r>
            <w:r w:rsidRPr="00A80108">
              <w:rPr>
                <w:rStyle w:val="Sidnummer"/>
              </w:rPr>
              <w:fldChar w:fldCharType="separate"/>
            </w:r>
            <w:r w:rsidR="00E62BFC">
              <w:rPr>
                <w:rStyle w:val="Sidnummer"/>
                <w:noProof/>
              </w:rPr>
              <w:t>4</w:t>
            </w:r>
            <w:r w:rsidRPr="00A80108">
              <w:rPr>
                <w:rStyle w:val="Sidnummer"/>
              </w:rPr>
              <w:fldChar w:fldCharType="end"/>
            </w:r>
            <w:r w:rsidR="00A57407" w:rsidRPr="00A80108">
              <w:rPr>
                <w:rStyle w:val="Sidnummer"/>
              </w:rPr>
              <w:t>)</w:t>
            </w:r>
          </w:p>
        </w:tc>
      </w:tr>
      <w:tr w:rsidR="00A57407" w:rsidRPr="00A80108" w:rsidTr="00414B50">
        <w:trPr>
          <w:cantSplit/>
          <w:trHeight w:val="720"/>
        </w:trPr>
        <w:tc>
          <w:tcPr>
            <w:tcW w:w="5216" w:type="dxa"/>
            <w:vMerge/>
            <w:tcBorders>
              <w:left w:val="nil"/>
            </w:tcBorders>
          </w:tcPr>
          <w:p w:rsidR="00A57407" w:rsidRPr="00A80108" w:rsidRDefault="00A57407" w:rsidP="00414B50">
            <w:pPr>
              <w:pStyle w:val="Tabell"/>
            </w:pPr>
          </w:p>
        </w:tc>
        <w:tc>
          <w:tcPr>
            <w:tcW w:w="2608" w:type="dxa"/>
            <w:tcBorders>
              <w:top w:val="nil"/>
            </w:tcBorders>
          </w:tcPr>
          <w:p w:rsidR="00A57407" w:rsidRPr="00A80108" w:rsidRDefault="00A80108" w:rsidP="00414B50">
            <w:pPr>
              <w:pStyle w:val="Sidhuvudledtext"/>
            </w:pPr>
            <w:r>
              <w:t>Datum</w:t>
            </w:r>
          </w:p>
          <w:p w:rsidR="00A57407" w:rsidRPr="00A80108" w:rsidRDefault="00F328AB" w:rsidP="00E86CF1">
            <w:pPr>
              <w:pStyle w:val="Sidhuvud"/>
            </w:pPr>
            <w:r>
              <w:t>2015</w:t>
            </w:r>
            <w:r w:rsidR="00C50F4C">
              <w:t>-06-29</w:t>
            </w:r>
            <w:bookmarkStart w:id="0" w:name="_GoBack"/>
            <w:bookmarkEnd w:id="0"/>
          </w:p>
        </w:tc>
        <w:tc>
          <w:tcPr>
            <w:tcW w:w="2608" w:type="dxa"/>
            <w:gridSpan w:val="2"/>
            <w:tcBorders>
              <w:top w:val="nil"/>
              <w:right w:val="nil"/>
            </w:tcBorders>
          </w:tcPr>
          <w:p w:rsidR="00A57407" w:rsidRPr="00A80108" w:rsidRDefault="00A80108" w:rsidP="00414B50">
            <w:pPr>
              <w:pStyle w:val="Sidhuvudledtext"/>
            </w:pPr>
            <w:r>
              <w:t>Diarienummer</w:t>
            </w:r>
          </w:p>
          <w:p w:rsidR="00A57407" w:rsidRPr="00A80108" w:rsidRDefault="00C50F4C" w:rsidP="00414B50">
            <w:pPr>
              <w:pStyle w:val="Sidhuvud"/>
            </w:pPr>
            <w:proofErr w:type="gramStart"/>
            <w:r>
              <w:t>2014.817.103</w:t>
            </w:r>
            <w:proofErr w:type="gramEnd"/>
          </w:p>
        </w:tc>
      </w:tr>
      <w:tr w:rsidR="00A57407" w:rsidRPr="00A80108" w:rsidTr="00414B50">
        <w:trPr>
          <w:cantSplit/>
          <w:trHeight w:val="720"/>
        </w:trPr>
        <w:tc>
          <w:tcPr>
            <w:tcW w:w="5216" w:type="dxa"/>
            <w:vMerge/>
            <w:tcBorders>
              <w:left w:val="nil"/>
            </w:tcBorders>
            <w:vAlign w:val="bottom"/>
          </w:tcPr>
          <w:p w:rsidR="00A57407" w:rsidRPr="00A80108" w:rsidRDefault="00A57407" w:rsidP="00414B50">
            <w:pPr>
              <w:pStyle w:val="Sidhuvud"/>
              <w:rPr>
                <w:b/>
                <w:bCs/>
              </w:rPr>
            </w:pPr>
          </w:p>
        </w:tc>
        <w:tc>
          <w:tcPr>
            <w:tcW w:w="2608" w:type="dxa"/>
            <w:tcBorders>
              <w:top w:val="nil"/>
            </w:tcBorders>
          </w:tcPr>
          <w:p w:rsidR="00A57407" w:rsidRPr="00A80108" w:rsidRDefault="00A80108" w:rsidP="00414B50">
            <w:pPr>
              <w:pStyle w:val="Sidhuvudledtext"/>
            </w:pPr>
            <w:r>
              <w:t>Antagen av</w:t>
            </w:r>
          </w:p>
          <w:p w:rsidR="00A57407" w:rsidRPr="00A80108" w:rsidRDefault="00A80108" w:rsidP="00414B50">
            <w:pPr>
              <w:pStyle w:val="Sidhuvud"/>
            </w:pPr>
            <w:r>
              <w:t>Kommunfullmäktige</w:t>
            </w:r>
          </w:p>
        </w:tc>
        <w:tc>
          <w:tcPr>
            <w:tcW w:w="2608" w:type="dxa"/>
            <w:gridSpan w:val="2"/>
            <w:tcBorders>
              <w:top w:val="nil"/>
              <w:right w:val="nil"/>
            </w:tcBorders>
          </w:tcPr>
          <w:p w:rsidR="00A57407" w:rsidRPr="00A80108" w:rsidRDefault="00A80108" w:rsidP="00414B50">
            <w:pPr>
              <w:pStyle w:val="Sidhuvudledtext"/>
            </w:pPr>
            <w:r>
              <w:t>Paragraf</w:t>
            </w:r>
          </w:p>
          <w:p w:rsidR="00A57407" w:rsidRPr="00A80108" w:rsidRDefault="00C50F4C" w:rsidP="00414B50">
            <w:pPr>
              <w:pStyle w:val="Sidhuvud"/>
            </w:pPr>
            <w:r>
              <w:t>96/2015</w:t>
            </w:r>
          </w:p>
        </w:tc>
      </w:tr>
      <w:tr w:rsidR="00A57407" w:rsidRPr="00A80108" w:rsidTr="0041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hRule="exact" w:val="240"/>
        </w:trPr>
        <w:tc>
          <w:tcPr>
            <w:tcW w:w="10432" w:type="dxa"/>
            <w:gridSpan w:val="4"/>
          </w:tcPr>
          <w:p w:rsidR="00A57407" w:rsidRPr="00A80108" w:rsidRDefault="00A57407" w:rsidP="00414B50">
            <w:pPr>
              <w:pStyle w:val="Sidhuvud"/>
            </w:pPr>
          </w:p>
        </w:tc>
      </w:tr>
    </w:tbl>
    <w:p w:rsidR="00A90C6C" w:rsidRPr="00A80108" w:rsidRDefault="0019775D" w:rsidP="00A90C6C">
      <w:pPr>
        <w:pStyle w:val="Dokumenttitel"/>
      </w:pPr>
      <w:r>
        <w:t xml:space="preserve">Reglemente för </w:t>
      </w:r>
      <w:r w:rsidR="00E44DA1" w:rsidRPr="00E44DA1">
        <w:t xml:space="preserve">ungdomsforum </w:t>
      </w:r>
      <w:r w:rsidR="00E86CF1">
        <w:t>i Bengtsfors kommun</w:t>
      </w:r>
    </w:p>
    <w:p w:rsidR="00AE26CB" w:rsidRDefault="00A90C6C" w:rsidP="004372A3">
      <w:pPr>
        <w:pStyle w:val="Rubrik1"/>
      </w:pPr>
      <w:r w:rsidRPr="00A80108">
        <w:br w:type="page"/>
      </w:r>
      <w:r w:rsidR="00AE26CB">
        <w:lastRenderedPageBreak/>
        <w:t xml:space="preserve">Reglemente för </w:t>
      </w:r>
      <w:r w:rsidR="004B1E4E" w:rsidRPr="004B1E4E">
        <w:t>ungdomsforum</w:t>
      </w:r>
    </w:p>
    <w:p w:rsidR="00AE26CB" w:rsidRDefault="004B1E4E" w:rsidP="004372A3">
      <w:pPr>
        <w:pStyle w:val="Rubrik2"/>
      </w:pPr>
      <w:r>
        <w:t>U</w:t>
      </w:r>
      <w:r w:rsidRPr="004B1E4E">
        <w:t>ngdomsforum</w:t>
      </w:r>
      <w:r w:rsidR="00AA4738">
        <w:t>s</w:t>
      </w:r>
      <w:r w:rsidRPr="004B1E4E">
        <w:t xml:space="preserve"> </w:t>
      </w:r>
      <w:r w:rsidR="00AE26CB">
        <w:t>uppgifter</w:t>
      </w:r>
    </w:p>
    <w:p w:rsidR="00AE26CB" w:rsidRDefault="00AE26CB" w:rsidP="004372A3">
      <w:r>
        <w:t>§ 1</w:t>
      </w:r>
    </w:p>
    <w:p w:rsidR="00AE26CB" w:rsidRDefault="00E44DA1" w:rsidP="0019775D">
      <w:r>
        <w:t>U</w:t>
      </w:r>
      <w:r w:rsidRPr="00E44DA1">
        <w:t xml:space="preserve">ngdomsforum </w:t>
      </w:r>
      <w:r w:rsidR="00AE26CB">
        <w:t>är kommunens organ för överläggningar, samråd</w:t>
      </w:r>
      <w:r w:rsidR="00691CD8">
        <w:t xml:space="preserve"> </w:t>
      </w:r>
      <w:r w:rsidR="00AE26CB">
        <w:t xml:space="preserve">och ömsesidig </w:t>
      </w:r>
      <w:r w:rsidR="0019775D">
        <w:t xml:space="preserve">information mellan </w:t>
      </w:r>
      <w:r w:rsidR="004B1E4E">
        <w:t xml:space="preserve">representanter för </w:t>
      </w:r>
      <w:r w:rsidR="0019775D">
        <w:t>kommun</w:t>
      </w:r>
      <w:r w:rsidR="00AE26CB">
        <w:t>styrelse</w:t>
      </w:r>
      <w:r w:rsidR="0019775D">
        <w:t>n och</w:t>
      </w:r>
      <w:r w:rsidR="00691CD8">
        <w:t xml:space="preserve"> </w:t>
      </w:r>
      <w:r w:rsidR="00AE26CB">
        <w:t>företrädare</w:t>
      </w:r>
      <w:r w:rsidR="004B1E4E">
        <w:t xml:space="preserve"> för</w:t>
      </w:r>
      <w:r w:rsidR="00AE26CB">
        <w:t xml:space="preserve"> </w:t>
      </w:r>
      <w:r w:rsidR="00E86CF1">
        <w:t xml:space="preserve">ungdomsrådet </w:t>
      </w:r>
      <w:r w:rsidR="0019775D">
        <w:t>i kommunen</w:t>
      </w:r>
      <w:r w:rsidR="00AE26CB">
        <w:t>.</w:t>
      </w:r>
    </w:p>
    <w:p w:rsidR="00AE26CB" w:rsidRDefault="00AE26CB" w:rsidP="004372A3">
      <w:r>
        <w:t>§ 2</w:t>
      </w:r>
    </w:p>
    <w:p w:rsidR="00691CD8" w:rsidRDefault="00AE26CB" w:rsidP="004372A3">
      <w:r>
        <w:t xml:space="preserve">Syftet med </w:t>
      </w:r>
      <w:r w:rsidR="00E44DA1" w:rsidRPr="00E44DA1">
        <w:t xml:space="preserve">ungdomsforum </w:t>
      </w:r>
      <w:r>
        <w:t xml:space="preserve">är </w:t>
      </w:r>
      <w:r w:rsidRPr="001805A1">
        <w:t>att</w:t>
      </w:r>
      <w:r w:rsidR="00691CD8">
        <w:t xml:space="preserve"> </w:t>
      </w:r>
    </w:p>
    <w:p w:rsidR="00AE26CB" w:rsidRDefault="00AE26CB" w:rsidP="004372A3">
      <w:proofErr w:type="gramStart"/>
      <w:r>
        <w:t>-</w:t>
      </w:r>
      <w:proofErr w:type="gramEnd"/>
      <w:r>
        <w:t xml:space="preserve"> förstärka inflytandet i frågor gällande </w:t>
      </w:r>
      <w:r w:rsidR="00E86CF1">
        <w:t>ungdomar</w:t>
      </w:r>
      <w:r w:rsidR="001805A1">
        <w:t>.</w:t>
      </w:r>
    </w:p>
    <w:p w:rsidR="00AE26CB" w:rsidRDefault="00AE26CB" w:rsidP="004372A3">
      <w:proofErr w:type="gramStart"/>
      <w:r>
        <w:t>-</w:t>
      </w:r>
      <w:proofErr w:type="gramEnd"/>
      <w:r>
        <w:t xml:space="preserve"> </w:t>
      </w:r>
      <w:r w:rsidR="004B1E4E">
        <w:t xml:space="preserve">verka för </w:t>
      </w:r>
      <w:r w:rsidR="0019775D">
        <w:t xml:space="preserve">frågor gällande </w:t>
      </w:r>
      <w:r w:rsidR="004B1E4E">
        <w:t>ungdomar tas med i kommunens</w:t>
      </w:r>
      <w:r w:rsidR="00691CD8">
        <w:t xml:space="preserve"> </w:t>
      </w:r>
      <w:r>
        <w:t>verksamhetsplanering</w:t>
      </w:r>
      <w:r w:rsidR="001805A1">
        <w:t>.</w:t>
      </w:r>
    </w:p>
    <w:p w:rsidR="00E86CF1" w:rsidRDefault="0019775D" w:rsidP="0019775D">
      <w:proofErr w:type="gramStart"/>
      <w:r>
        <w:t>-</w:t>
      </w:r>
      <w:proofErr w:type="gramEnd"/>
      <w:r>
        <w:t xml:space="preserve"> </w:t>
      </w:r>
      <w:r w:rsidR="00E44DA1" w:rsidRPr="00E44DA1">
        <w:t xml:space="preserve">initiera </w:t>
      </w:r>
      <w:r w:rsidR="00E44DA1">
        <w:t>ungdomsperspektivet</w:t>
      </w:r>
      <w:r w:rsidR="004B1E4E">
        <w:t xml:space="preserve"> </w:t>
      </w:r>
      <w:r w:rsidR="00E44DA1">
        <w:t>i den</w:t>
      </w:r>
      <w:r w:rsidR="004B1E4E">
        <w:t xml:space="preserve"> politiska beslutprocessen</w:t>
      </w:r>
      <w:r w:rsidR="001805A1">
        <w:t>.</w:t>
      </w:r>
    </w:p>
    <w:p w:rsidR="0019775D" w:rsidRDefault="00AE26CB" w:rsidP="0019775D">
      <w:proofErr w:type="gramStart"/>
      <w:r>
        <w:t>-</w:t>
      </w:r>
      <w:proofErr w:type="gramEnd"/>
      <w:r>
        <w:t xml:space="preserve"> vara referensorgan i frågor rörande </w:t>
      </w:r>
      <w:r w:rsidR="004B1E4E">
        <w:t>ungdomar</w:t>
      </w:r>
      <w:r w:rsidR="00E86CF1">
        <w:t xml:space="preserve"> i Bengtsfors.</w:t>
      </w:r>
    </w:p>
    <w:p w:rsidR="0019775D" w:rsidRDefault="00AE26CB" w:rsidP="004372A3">
      <w:proofErr w:type="gramStart"/>
      <w:r>
        <w:t>-</w:t>
      </w:r>
      <w:proofErr w:type="gramEnd"/>
      <w:r>
        <w:t xml:space="preserve"> initiera nya frågor gällande </w:t>
      </w:r>
      <w:r w:rsidR="004B1E4E">
        <w:t>ungdomar</w:t>
      </w:r>
      <w:r w:rsidR="00E86CF1">
        <w:t>.</w:t>
      </w:r>
    </w:p>
    <w:p w:rsidR="00AE26CB" w:rsidRDefault="0019775D" w:rsidP="004372A3">
      <w:proofErr w:type="gramStart"/>
      <w:r>
        <w:t>-</w:t>
      </w:r>
      <w:proofErr w:type="gramEnd"/>
      <w:r>
        <w:t xml:space="preserve"> vara </w:t>
      </w:r>
      <w:r w:rsidR="001805A1">
        <w:t xml:space="preserve">ett </w:t>
      </w:r>
      <w:r>
        <w:t>forum för opinionsbildning och kunskapsspridning</w:t>
      </w:r>
      <w:r w:rsidR="001805A1">
        <w:t>.</w:t>
      </w:r>
      <w:r w:rsidR="00AE26CB">
        <w:t xml:space="preserve"> </w:t>
      </w:r>
    </w:p>
    <w:p w:rsidR="00AE26CB" w:rsidRDefault="004C74F8" w:rsidP="004372A3">
      <w:pPr>
        <w:pStyle w:val="Rubrik2"/>
      </w:pPr>
      <w:r>
        <w:t>U</w:t>
      </w:r>
      <w:r w:rsidRPr="004C74F8">
        <w:t>ngdomsforum</w:t>
      </w:r>
      <w:r>
        <w:t>s</w:t>
      </w:r>
      <w:r w:rsidRPr="004C74F8">
        <w:t xml:space="preserve"> </w:t>
      </w:r>
      <w:r w:rsidR="00AE26CB">
        <w:t>arbetsformer</w:t>
      </w:r>
    </w:p>
    <w:p w:rsidR="00AE26CB" w:rsidRDefault="00AE26CB" w:rsidP="004372A3">
      <w:r>
        <w:t>§ 3</w:t>
      </w:r>
    </w:p>
    <w:p w:rsidR="00AE26CB" w:rsidRDefault="004C74F8" w:rsidP="004372A3">
      <w:r>
        <w:t>U</w:t>
      </w:r>
      <w:r w:rsidRPr="004C74F8">
        <w:t>ngdomsforum</w:t>
      </w:r>
      <w:r w:rsidR="009145EA">
        <w:t xml:space="preserve"> </w:t>
      </w:r>
      <w:r w:rsidR="00AE26CB">
        <w:t>är organisatoriskt underställt kommunstyrelsen</w:t>
      </w:r>
      <w:r w:rsidR="00F82D9B">
        <w:t xml:space="preserve"> som även ansvarar för sekreterarskap samt övrig administration</w:t>
      </w:r>
      <w:r w:rsidR="00AE26CB">
        <w:t>.</w:t>
      </w:r>
    </w:p>
    <w:p w:rsidR="00AE26CB" w:rsidRDefault="00AE26CB" w:rsidP="004372A3">
      <w:r>
        <w:t>§ 4</w:t>
      </w:r>
    </w:p>
    <w:p w:rsidR="00AE26CB" w:rsidRDefault="00AE26CB" w:rsidP="004372A3">
      <w:r>
        <w:t>Kommunens företrädare ska informera om planer och förändringar av</w:t>
      </w:r>
      <w:r w:rsidR="00691CD8">
        <w:t xml:space="preserve"> </w:t>
      </w:r>
      <w:r w:rsidR="008B0F82">
        <w:t>den kommunala verksamheten</w:t>
      </w:r>
      <w:r>
        <w:t xml:space="preserve"> som berör </w:t>
      </w:r>
      <w:r w:rsidR="008B0F82">
        <w:t>ungdomar</w:t>
      </w:r>
      <w:r w:rsidR="00691CD8">
        <w:t xml:space="preserve"> </w:t>
      </w:r>
      <w:r>
        <w:t>för att därmed kunna inhämta synpunkter och förslag i dessa ärenden.</w:t>
      </w:r>
      <w:r w:rsidR="008B0F82">
        <w:t xml:space="preserve"> Företrädarna för ungdomsrådet ska informera och ta fram förslag till förändring rörande ungdomar.</w:t>
      </w:r>
    </w:p>
    <w:p w:rsidR="00AE26CB" w:rsidRDefault="00AE26CB" w:rsidP="004F4794">
      <w:pPr>
        <w:pStyle w:val="Rubrik4"/>
      </w:pPr>
      <w:r>
        <w:t>Sammansättning</w:t>
      </w:r>
    </w:p>
    <w:p w:rsidR="00AE26CB" w:rsidRDefault="00AE26CB" w:rsidP="004372A3">
      <w:r>
        <w:t xml:space="preserve">§ </w:t>
      </w:r>
      <w:r w:rsidR="00A92851">
        <w:t>5</w:t>
      </w:r>
    </w:p>
    <w:p w:rsidR="00AE26CB" w:rsidRDefault="004C74F8" w:rsidP="00F82D9B">
      <w:r>
        <w:t>U</w:t>
      </w:r>
      <w:r w:rsidRPr="004C74F8">
        <w:t>ngdomsforum</w:t>
      </w:r>
      <w:r>
        <w:t>et</w:t>
      </w:r>
      <w:r w:rsidRPr="004C74F8">
        <w:t xml:space="preserve"> </w:t>
      </w:r>
      <w:r w:rsidR="00AE26CB">
        <w:t xml:space="preserve">består av </w:t>
      </w:r>
      <w:r w:rsidR="00B40A54">
        <w:t>två</w:t>
      </w:r>
      <w:r w:rsidR="00F82D9B">
        <w:t xml:space="preserve"> led</w:t>
      </w:r>
      <w:r w:rsidR="00AE26CB">
        <w:t xml:space="preserve">amöter och </w:t>
      </w:r>
      <w:r w:rsidR="00B40A54">
        <w:t>två</w:t>
      </w:r>
      <w:r w:rsidR="00F82D9B">
        <w:t xml:space="preserve"> </w:t>
      </w:r>
      <w:r w:rsidR="00AE26CB">
        <w:t>ersättare</w:t>
      </w:r>
      <w:r w:rsidR="00F82D9B">
        <w:t xml:space="preserve"> från kommunstyrelsen</w:t>
      </w:r>
      <w:r w:rsidR="00E86CF1" w:rsidRPr="00E86CF1">
        <w:t xml:space="preserve"> varav en</w:t>
      </w:r>
      <w:r w:rsidR="00F82D9B">
        <w:t xml:space="preserve"> </w:t>
      </w:r>
      <w:r w:rsidR="008B0F82">
        <w:t xml:space="preserve">utses till </w:t>
      </w:r>
      <w:r w:rsidR="00E86CF1">
        <w:t xml:space="preserve">vice ordförande samt fem representanter </w:t>
      </w:r>
      <w:r w:rsidR="00E86CF1" w:rsidRPr="00E86CF1">
        <w:t xml:space="preserve">och två ersättare </w:t>
      </w:r>
      <w:r w:rsidR="00E86CF1">
        <w:t xml:space="preserve">från ungdomsrådet i kommunen </w:t>
      </w:r>
      <w:r w:rsidR="00F82D9B">
        <w:t xml:space="preserve">varav en </w:t>
      </w:r>
      <w:r w:rsidR="008B0F82">
        <w:t>utses till ordförande.</w:t>
      </w:r>
    </w:p>
    <w:p w:rsidR="00AE26CB" w:rsidRDefault="00AE26CB" w:rsidP="004372A3">
      <w:r>
        <w:t xml:space="preserve">§ </w:t>
      </w:r>
      <w:r w:rsidR="00A92851">
        <w:t>6</w:t>
      </w:r>
    </w:p>
    <w:p w:rsidR="00AE26CB" w:rsidRDefault="00E86CF1" w:rsidP="004372A3">
      <w:r>
        <w:t>O</w:t>
      </w:r>
      <w:r w:rsidRPr="00E86CF1">
        <w:t xml:space="preserve">rdförande </w:t>
      </w:r>
      <w:r>
        <w:t>utses av ungdomsrådet och v</w:t>
      </w:r>
      <w:r w:rsidR="00F82D9B">
        <w:t xml:space="preserve">ice ordförande utses av </w:t>
      </w:r>
      <w:r w:rsidR="00AE26CB">
        <w:t>kommunstyrelsen.</w:t>
      </w:r>
    </w:p>
    <w:p w:rsidR="00AE26CB" w:rsidRDefault="00AE26CB" w:rsidP="004F4794">
      <w:pPr>
        <w:pStyle w:val="Rubrik4"/>
      </w:pPr>
      <w:r>
        <w:t>Ersättarnas tjänstgöring</w:t>
      </w:r>
    </w:p>
    <w:p w:rsidR="00AE26CB" w:rsidRDefault="00AE26CB" w:rsidP="004372A3">
      <w:r>
        <w:t xml:space="preserve">§ </w:t>
      </w:r>
      <w:r w:rsidR="00A92851">
        <w:t>7</w:t>
      </w:r>
    </w:p>
    <w:p w:rsidR="00AE26CB" w:rsidRDefault="00AE26CB" w:rsidP="004372A3">
      <w:r>
        <w:t>Om en ledamot är förhindrad att inställa sig till ett sammanträde eller att vidare</w:t>
      </w:r>
      <w:r w:rsidR="00691CD8">
        <w:t xml:space="preserve"> </w:t>
      </w:r>
      <w:r>
        <w:t>delta i ett sammanträde skall en ersättare tjänstgöra i ledamotens ställe.</w:t>
      </w:r>
    </w:p>
    <w:p w:rsidR="00AE26CB" w:rsidRDefault="00AE26CB" w:rsidP="004372A3">
      <w:r>
        <w:lastRenderedPageBreak/>
        <w:t>En ledamot som inställer sig under ett pågående sammanträde har rätt att tjänstgöra</w:t>
      </w:r>
      <w:r w:rsidR="00691CD8">
        <w:t xml:space="preserve"> </w:t>
      </w:r>
      <w:r>
        <w:t>även om en ersättare har trätt in i ledamotens ställe. Dock ska pågående</w:t>
      </w:r>
      <w:r w:rsidR="00691CD8">
        <w:t xml:space="preserve"> </w:t>
      </w:r>
      <w:r>
        <w:t>ärende avgöras innan byte sker.</w:t>
      </w:r>
    </w:p>
    <w:p w:rsidR="00AE26CB" w:rsidRDefault="00AE26CB" w:rsidP="004372A3">
      <w:r>
        <w:t xml:space="preserve">§ </w:t>
      </w:r>
      <w:r w:rsidR="00A92851">
        <w:t>8</w:t>
      </w:r>
    </w:p>
    <w:p w:rsidR="00AE26CB" w:rsidRDefault="00AE26CB" w:rsidP="004372A3">
      <w:r>
        <w:t>Icke tjänstgörande ersättare har närvaro- och yttranderätt vid sammanträden.</w:t>
      </w:r>
    </w:p>
    <w:p w:rsidR="00AE26CB" w:rsidRDefault="00AE26CB" w:rsidP="004372A3">
      <w:r>
        <w:t>Ersättare har rätt att yttra sig och få sin mening antecknad i protokoll.</w:t>
      </w:r>
    </w:p>
    <w:p w:rsidR="00AE26CB" w:rsidRDefault="00AE26CB" w:rsidP="004F4794">
      <w:pPr>
        <w:pStyle w:val="Rubrik4"/>
      </w:pPr>
      <w:r>
        <w:t>Inkallande av ersättare</w:t>
      </w:r>
    </w:p>
    <w:p w:rsidR="00AE26CB" w:rsidRDefault="00AE26CB" w:rsidP="004372A3">
      <w:r>
        <w:t xml:space="preserve">§ </w:t>
      </w:r>
      <w:r w:rsidR="00A92851">
        <w:t>9</w:t>
      </w:r>
    </w:p>
    <w:p w:rsidR="00AE26CB" w:rsidRDefault="00AE26CB" w:rsidP="004372A3">
      <w:r>
        <w:t>Ledamot som är hindrad att delta i ett helt sammanträde eller i en del av ett</w:t>
      </w:r>
      <w:r w:rsidR="002F6F2F">
        <w:t xml:space="preserve"> </w:t>
      </w:r>
      <w:r>
        <w:t xml:space="preserve">sammanträde skall själv ansvara för att den ersättare som står i tur att </w:t>
      </w:r>
      <w:r w:rsidR="002F6F2F">
        <w:t>t</w:t>
      </w:r>
      <w:r>
        <w:t>jänstgöra</w:t>
      </w:r>
      <w:r w:rsidR="002F6F2F">
        <w:t xml:space="preserve"> </w:t>
      </w:r>
      <w:r>
        <w:t>kallas.</w:t>
      </w:r>
    </w:p>
    <w:p w:rsidR="00AE26CB" w:rsidRDefault="00AE26CB" w:rsidP="004F4794">
      <w:pPr>
        <w:pStyle w:val="Rubrik4"/>
      </w:pPr>
      <w:r>
        <w:t>Ersättare för ordföranden</w:t>
      </w:r>
    </w:p>
    <w:p w:rsidR="00AE26CB" w:rsidRDefault="00AE26CB" w:rsidP="004372A3">
      <w:r>
        <w:t xml:space="preserve">§ </w:t>
      </w:r>
      <w:r w:rsidR="00A92851">
        <w:t>10</w:t>
      </w:r>
    </w:p>
    <w:p w:rsidR="00AE26CB" w:rsidRDefault="00AE26CB" w:rsidP="004372A3">
      <w:r>
        <w:t>Om varken ordföranden eller vice ordförande kan delta i ett helt sammanträde</w:t>
      </w:r>
      <w:r w:rsidR="002F6F2F">
        <w:t xml:space="preserve"> </w:t>
      </w:r>
      <w:r>
        <w:t>eller i en del av ett sammanträde välj</w:t>
      </w:r>
      <w:r w:rsidR="00A92851">
        <w:t>s</w:t>
      </w:r>
      <w:r>
        <w:t xml:space="preserve"> </w:t>
      </w:r>
      <w:r w:rsidR="009C0F8B">
        <w:t xml:space="preserve">en </w:t>
      </w:r>
      <w:r>
        <w:t>tillfällig ordförande för mötet.</w:t>
      </w:r>
    </w:p>
    <w:p w:rsidR="00AE26CB" w:rsidRDefault="00AE26CB" w:rsidP="004372A3">
      <w:r>
        <w:t>Om ordföranden på grund av sjukdom eller av annat skäl är förhindrad att</w:t>
      </w:r>
      <w:r w:rsidR="002F6F2F">
        <w:t xml:space="preserve"> </w:t>
      </w:r>
      <w:r>
        <w:t>fullgöra uppdraget för en längre tid får styrelsen utse annan ledamot att vara</w:t>
      </w:r>
      <w:r w:rsidR="002F6F2F">
        <w:t xml:space="preserve"> </w:t>
      </w:r>
      <w:r>
        <w:t>ersättare för ordföranden. Ersättaren fullgör ordförandens samtliga uppgifter.</w:t>
      </w:r>
    </w:p>
    <w:p w:rsidR="00AE26CB" w:rsidRDefault="00AE26CB" w:rsidP="004372A3">
      <w:pPr>
        <w:pStyle w:val="Rubrik2"/>
      </w:pPr>
      <w:r>
        <w:t>Sammanträdena</w:t>
      </w:r>
    </w:p>
    <w:p w:rsidR="00AE26CB" w:rsidRDefault="00AE26CB" w:rsidP="004F4794">
      <w:pPr>
        <w:pStyle w:val="Rubrik4"/>
      </w:pPr>
      <w:r>
        <w:t>Tidpunkt</w:t>
      </w:r>
    </w:p>
    <w:p w:rsidR="00AE26CB" w:rsidRDefault="00AE26CB" w:rsidP="004372A3">
      <w:r>
        <w:t xml:space="preserve">§ </w:t>
      </w:r>
      <w:r w:rsidR="00A92851">
        <w:t>11</w:t>
      </w:r>
    </w:p>
    <w:p w:rsidR="00AE26CB" w:rsidRDefault="004C74F8" w:rsidP="004372A3">
      <w:r>
        <w:t>U</w:t>
      </w:r>
      <w:r w:rsidRPr="004C74F8">
        <w:t xml:space="preserve">ngdomsforum </w:t>
      </w:r>
      <w:r w:rsidR="00AE26CB">
        <w:t xml:space="preserve">sammanträder minst fyra gånger per år </w:t>
      </w:r>
      <w:r w:rsidR="00AE26CB" w:rsidRPr="00E717AD">
        <w:t>varav ett sammanträde ska hållas i</w:t>
      </w:r>
      <w:r w:rsidR="002F6F2F" w:rsidRPr="00E717AD">
        <w:t xml:space="preserve"> </w:t>
      </w:r>
      <w:r w:rsidR="00AE26CB" w:rsidRPr="00E717AD">
        <w:t>anslutning till kommunens budgetbehandling.</w:t>
      </w:r>
    </w:p>
    <w:p w:rsidR="00AE26CB" w:rsidRDefault="00AE26CB" w:rsidP="004372A3">
      <w:r>
        <w:t xml:space="preserve">Extra sammanträde hålls vid behov och om mer än hälften av </w:t>
      </w:r>
      <w:r w:rsidR="00B90A8F">
        <w:t>ungdomsforums</w:t>
      </w:r>
      <w:r>
        <w:t xml:space="preserve"> ledamöter</w:t>
      </w:r>
      <w:r w:rsidR="002F6F2F">
        <w:t xml:space="preserve"> </w:t>
      </w:r>
      <w:r>
        <w:t>så begär.</w:t>
      </w:r>
    </w:p>
    <w:p w:rsidR="00AE26CB" w:rsidRDefault="00AE26CB" w:rsidP="004F4794">
      <w:pPr>
        <w:pStyle w:val="Rubrik4"/>
      </w:pPr>
      <w:r>
        <w:t>Kallelse</w:t>
      </w:r>
    </w:p>
    <w:p w:rsidR="00AE26CB" w:rsidRDefault="00AE26CB" w:rsidP="004372A3">
      <w:r>
        <w:t xml:space="preserve">§ </w:t>
      </w:r>
      <w:r w:rsidR="00A92851">
        <w:t>12</w:t>
      </w:r>
    </w:p>
    <w:p w:rsidR="00AE26CB" w:rsidRDefault="00AE26CB" w:rsidP="004372A3">
      <w:r>
        <w:t>Ordföranden ansvarar för att kallelse utfärdas till sammanträdena.</w:t>
      </w:r>
      <w:r w:rsidR="00A92851">
        <w:t xml:space="preserve"> Förslag till dagordning tas fram i samråd med vice ordförande.</w:t>
      </w:r>
    </w:p>
    <w:p w:rsidR="00AE26CB" w:rsidRDefault="00AE26CB" w:rsidP="004372A3">
      <w:r>
        <w:t>Kallelsen ska innehålla uppgift om tid och plats för sammanträdet.</w:t>
      </w:r>
    </w:p>
    <w:p w:rsidR="00AE26CB" w:rsidRDefault="00AE26CB" w:rsidP="004372A3">
      <w:r>
        <w:t xml:space="preserve">Kallelsen ska på lämpligt sätt </w:t>
      </w:r>
      <w:proofErr w:type="gramStart"/>
      <w:r>
        <w:t>tillställas</w:t>
      </w:r>
      <w:proofErr w:type="gramEnd"/>
      <w:r>
        <w:t xml:space="preserve"> varje ledamot och ersättare senast tio</w:t>
      </w:r>
      <w:r w:rsidR="00691CD8">
        <w:t xml:space="preserve"> </w:t>
      </w:r>
      <w:r>
        <w:t>(10) dagar före sammanträdesdagen.</w:t>
      </w:r>
    </w:p>
    <w:p w:rsidR="00AE26CB" w:rsidRDefault="00AE26CB" w:rsidP="004372A3">
      <w:r>
        <w:t>Kallelsen bör åtföljas av föredragningslista. Ordföranden bestämmer i vilken</w:t>
      </w:r>
      <w:r w:rsidR="00691CD8">
        <w:t xml:space="preserve"> </w:t>
      </w:r>
      <w:r>
        <w:t>utsträckning handlingar som tillhör ett ärende på föredragningslistan skall</w:t>
      </w:r>
      <w:r w:rsidR="00691CD8">
        <w:t xml:space="preserve"> </w:t>
      </w:r>
      <w:r>
        <w:t>bifogas kallelsen.</w:t>
      </w:r>
    </w:p>
    <w:p w:rsidR="00AE26CB" w:rsidRDefault="00AE26CB" w:rsidP="004372A3">
      <w:r>
        <w:t>I undantagsfall får kallelse ske på annat sätt.</w:t>
      </w:r>
    </w:p>
    <w:p w:rsidR="00AE26CB" w:rsidRDefault="00AE26CB" w:rsidP="004F4794">
      <w:pPr>
        <w:pStyle w:val="Rubrik4"/>
      </w:pPr>
      <w:r>
        <w:t>Protokoll</w:t>
      </w:r>
    </w:p>
    <w:p w:rsidR="00AE26CB" w:rsidRDefault="00AE26CB" w:rsidP="004372A3">
      <w:r>
        <w:t xml:space="preserve">§ </w:t>
      </w:r>
      <w:r w:rsidR="00A92851">
        <w:t>13</w:t>
      </w:r>
    </w:p>
    <w:p w:rsidR="00AE26CB" w:rsidRDefault="00AE26CB" w:rsidP="004372A3">
      <w:r>
        <w:t xml:space="preserve">Protokollet justeras av ordföranden och en </w:t>
      </w:r>
      <w:r w:rsidR="00544A2D">
        <w:t>vald justerare för dagen.</w:t>
      </w:r>
      <w:r w:rsidR="00AB1756">
        <w:br/>
      </w:r>
      <w:r>
        <w:t xml:space="preserve">Protokoll ska delges till berörda parter, </w:t>
      </w:r>
      <w:r w:rsidR="004C74F8" w:rsidRPr="004C74F8">
        <w:t>ungdomsforum</w:t>
      </w:r>
      <w:r w:rsidR="009145EA">
        <w:t>s</w:t>
      </w:r>
      <w:r w:rsidR="004C74F8" w:rsidRPr="004C74F8">
        <w:t xml:space="preserve"> </w:t>
      </w:r>
      <w:r>
        <w:t>ledamöter och ersättare samt</w:t>
      </w:r>
      <w:r w:rsidR="00037D42">
        <w:t xml:space="preserve"> </w:t>
      </w:r>
      <w:r>
        <w:t>kommunstyrelsen</w:t>
      </w:r>
      <w:r w:rsidR="007548E0">
        <w:t xml:space="preserve"> och ungdomsrådet</w:t>
      </w:r>
      <w:r>
        <w:t>.</w:t>
      </w:r>
    </w:p>
    <w:p w:rsidR="00AE26CB" w:rsidRDefault="00AE26CB" w:rsidP="004F4794">
      <w:pPr>
        <w:pStyle w:val="Rubrik4"/>
      </w:pPr>
      <w:r>
        <w:lastRenderedPageBreak/>
        <w:t>Ekonomisk ersättning</w:t>
      </w:r>
    </w:p>
    <w:p w:rsidR="00AE26CB" w:rsidRDefault="00AE26CB" w:rsidP="004372A3">
      <w:r>
        <w:t xml:space="preserve">§ </w:t>
      </w:r>
      <w:r w:rsidR="00A92851">
        <w:t>14</w:t>
      </w:r>
    </w:p>
    <w:p w:rsidR="00AE26CB" w:rsidRDefault="00AE26CB" w:rsidP="004372A3">
      <w:r>
        <w:t xml:space="preserve">Till de ledamöter som är politiskt förtroendevalda utgår arvode, </w:t>
      </w:r>
      <w:r w:rsidR="00691CD8">
        <w:t>traktam</w:t>
      </w:r>
      <w:r w:rsidR="00114B77">
        <w:t>ente</w:t>
      </w:r>
      <w:r w:rsidR="00691CD8">
        <w:t xml:space="preserve"> </w:t>
      </w:r>
      <w:r>
        <w:t>och</w:t>
      </w:r>
      <w:r w:rsidR="00691CD8">
        <w:t xml:space="preserve"> </w:t>
      </w:r>
      <w:r w:rsidR="00E717AD">
        <w:t>reseersättning</w:t>
      </w:r>
      <w:r>
        <w:t xml:space="preserve"> enligt av kommunfullmäktige fastställda regler för</w:t>
      </w:r>
      <w:r w:rsidR="00691CD8">
        <w:t xml:space="preserve"> </w:t>
      </w:r>
      <w:r>
        <w:t>förtroendevalda</w:t>
      </w:r>
      <w:r w:rsidR="004C74F8">
        <w:t>.</w:t>
      </w:r>
    </w:p>
    <w:p w:rsidR="004C74F8" w:rsidRDefault="004C74F8" w:rsidP="004C74F8">
      <w:r>
        <w:t>U</w:t>
      </w:r>
      <w:r w:rsidRPr="004C74F8">
        <w:t>ngdomsrådet</w:t>
      </w:r>
      <w:r>
        <w:t>s</w:t>
      </w:r>
      <w:r w:rsidRPr="004C74F8">
        <w:t xml:space="preserve"> </w:t>
      </w:r>
      <w:r>
        <w:t>representanter omfattas inte av kommunens ersättning för förtroendevalda. Reseersättning, skattefri del, kan dock utbetalas till u</w:t>
      </w:r>
      <w:r w:rsidRPr="004C74F8">
        <w:t>ngdomsrådets representanter</w:t>
      </w:r>
      <w:r>
        <w:t xml:space="preserve"> för deltagande i</w:t>
      </w:r>
      <w:r w:rsidRPr="004C74F8">
        <w:t xml:space="preserve"> </w:t>
      </w:r>
      <w:r>
        <w:t>u</w:t>
      </w:r>
      <w:r w:rsidRPr="004C74F8">
        <w:t>ngdomsforum</w:t>
      </w:r>
      <w:r>
        <w:t>ets</w:t>
      </w:r>
      <w:r w:rsidRPr="004C74F8">
        <w:t xml:space="preserve"> </w:t>
      </w:r>
      <w:r>
        <w:t>möten.</w:t>
      </w:r>
    </w:p>
    <w:p w:rsidR="004C74F8" w:rsidRDefault="004C74F8" w:rsidP="004C74F8">
      <w:r>
        <w:t xml:space="preserve">Kostnaden för reseersättning för </w:t>
      </w:r>
      <w:r w:rsidRPr="004C74F8">
        <w:t>ungdomsrådet</w:t>
      </w:r>
      <w:r>
        <w:t>s</w:t>
      </w:r>
      <w:r w:rsidRPr="004C74F8">
        <w:t xml:space="preserve"> </w:t>
      </w:r>
      <w:r>
        <w:t>representanter belastar kommunstyrelsen.</w:t>
      </w:r>
    </w:p>
    <w:p w:rsidR="00AE26CB" w:rsidRDefault="00AE26CB" w:rsidP="004F4794">
      <w:pPr>
        <w:pStyle w:val="Rubrik4"/>
      </w:pPr>
      <w:r>
        <w:t>Utbildning</w:t>
      </w:r>
    </w:p>
    <w:p w:rsidR="00AE26CB" w:rsidRDefault="00AE26CB" w:rsidP="00691CD8">
      <w:r>
        <w:t xml:space="preserve">§ </w:t>
      </w:r>
      <w:r w:rsidR="00A92851">
        <w:t>15</w:t>
      </w:r>
    </w:p>
    <w:p w:rsidR="00AE26CB" w:rsidRDefault="00AE26CB" w:rsidP="00691CD8">
      <w:r>
        <w:t xml:space="preserve">Ledamöterna i </w:t>
      </w:r>
      <w:r w:rsidR="004C74F8" w:rsidRPr="004C74F8">
        <w:t xml:space="preserve">ungdomsforum </w:t>
      </w:r>
      <w:r w:rsidR="00544A2D">
        <w:t>har</w:t>
      </w:r>
      <w:r>
        <w:t xml:space="preserve"> rätt att erhålla egen</w:t>
      </w:r>
      <w:r w:rsidR="00691CD8">
        <w:t xml:space="preserve"> </w:t>
      </w:r>
      <w:r>
        <w:t>utbildning minst en dag per mandatperiod.</w:t>
      </w:r>
    </w:p>
    <w:p w:rsidR="00AE26CB" w:rsidRDefault="00AE26CB" w:rsidP="00D33657">
      <w:pPr>
        <w:pStyle w:val="Rubrik4"/>
      </w:pPr>
      <w:r>
        <w:t>Justering och fastställelse av reglemente</w:t>
      </w:r>
    </w:p>
    <w:p w:rsidR="00AE26CB" w:rsidRDefault="00AE26CB" w:rsidP="00691CD8">
      <w:r>
        <w:t xml:space="preserve">§ </w:t>
      </w:r>
      <w:r w:rsidR="00A92851">
        <w:t>16</w:t>
      </w:r>
    </w:p>
    <w:p w:rsidR="00AE26CB" w:rsidRDefault="00AE26CB" w:rsidP="00A92851">
      <w:r>
        <w:t xml:space="preserve">Justeringar av </w:t>
      </w:r>
      <w:r w:rsidR="00A92851">
        <w:t>ungdomsforum i Bengtsfors kommun</w:t>
      </w:r>
      <w:r w:rsidR="00E62BFC">
        <w:t>s</w:t>
      </w:r>
      <w:r w:rsidR="00A92851">
        <w:t xml:space="preserve"> </w:t>
      </w:r>
      <w:r>
        <w:t xml:space="preserve">reglemente kan initieras av </w:t>
      </w:r>
      <w:r w:rsidR="00A92851">
        <w:t>ungdomsrådet</w:t>
      </w:r>
      <w:r w:rsidR="00A92851" w:rsidRPr="00A92851">
        <w:t xml:space="preserve"> </w:t>
      </w:r>
      <w:r>
        <w:t>eller kommunstyrelsen.</w:t>
      </w:r>
    </w:p>
    <w:sectPr w:rsidR="00AE26CB" w:rsidSect="00FD77F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454" w:right="397" w:bottom="397" w:left="1134" w:header="454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29F" w:rsidRDefault="00A3129F" w:rsidP="00A80039">
      <w:pPr>
        <w:pStyle w:val="Tabell"/>
      </w:pPr>
      <w:r>
        <w:separator/>
      </w:r>
    </w:p>
  </w:endnote>
  <w:endnote w:type="continuationSeparator" w:id="0">
    <w:p w:rsidR="00A3129F" w:rsidRDefault="00A3129F" w:rsidP="00A80039">
      <w:pPr>
        <w:pStyle w:val="Tabel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9F" w:rsidRDefault="00A3129F" w:rsidP="00BA066B">
    <w:pPr>
      <w:pStyle w:val="Sidfot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9F" w:rsidRPr="00384DE4" w:rsidRDefault="00C50F4C" w:rsidP="00384DE4">
    <w:pPr>
      <w:pStyle w:val="Sidfot"/>
      <w:spacing w:before="240"/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30.55pt;margin-top:557.55pt;width:489.85pt;height:240.7pt;z-index:-251658752;mso-position-horizontal-relative:margin;mso-position-vertical-relative:margin">
          <v:imagedata r:id="rId1" o:title="båge_grå_låg_173mm"/>
          <w10:wrap anchorx="margin" anchory="margin"/>
        </v:shape>
      </w:pict>
    </w:r>
  </w:p>
  <w:p w:rsidR="00A3129F" w:rsidRDefault="00A3129F">
    <w:pPr>
      <w:pStyle w:val="Sidfot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29F" w:rsidRDefault="00A3129F" w:rsidP="00A80039">
      <w:pPr>
        <w:pStyle w:val="Tabell"/>
      </w:pPr>
      <w:r>
        <w:separator/>
      </w:r>
    </w:p>
  </w:footnote>
  <w:footnote w:type="continuationSeparator" w:id="0">
    <w:p w:rsidR="00A3129F" w:rsidRDefault="00A3129F" w:rsidP="00A80039">
      <w:pPr>
        <w:pStyle w:val="Tabel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9F" w:rsidRDefault="00544A2D">
    <w:pPr>
      <w:pStyle w:val="Sidhuvud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21095" cy="3056890"/>
          <wp:effectExtent l="0" t="0" r="8255" b="0"/>
          <wp:wrapNone/>
          <wp:docPr id="5" name="Bild 5" descr="båge_grå_låg_173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åge_grå_låg_173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095" cy="305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0F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9.85pt;height:240.7pt;z-index:-251659776;mso-position-horizontal:center;mso-position-horizontal-relative:margin;mso-position-vertical:center;mso-position-vertical-relative:margin" o:allowincell="f">
          <v:imagedata r:id="rId2" o:title="båge_blå_låg_173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32" w:type="dxa"/>
      <w:tblLayout w:type="fixed"/>
      <w:tblCellMar>
        <w:top w:w="28" w:type="dxa"/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608"/>
      <w:gridCol w:w="2608"/>
      <w:gridCol w:w="2608"/>
      <w:gridCol w:w="1304"/>
      <w:gridCol w:w="1304"/>
    </w:tblGrid>
    <w:tr w:rsidR="00A3129F" w:rsidRPr="00BA066B" w:rsidTr="00414B50">
      <w:trPr>
        <w:cantSplit/>
        <w:trHeight w:val="480"/>
      </w:trPr>
      <w:tc>
        <w:tcPr>
          <w:tcW w:w="2608" w:type="dxa"/>
          <w:vAlign w:val="bottom"/>
        </w:tcPr>
        <w:p w:rsidR="00A3129F" w:rsidRPr="00D20AC8" w:rsidRDefault="00A3129F" w:rsidP="00E86CF1">
          <w:pPr>
            <w:pStyle w:val="Sidhuvud"/>
          </w:pPr>
          <w:r>
            <w:t xml:space="preserve">Reglemente för </w:t>
          </w:r>
          <w:r w:rsidR="00E86CF1">
            <w:t>ungdomsstyrelsen</w:t>
          </w:r>
        </w:p>
      </w:tc>
      <w:tc>
        <w:tcPr>
          <w:tcW w:w="2608" w:type="dxa"/>
          <w:vAlign w:val="bottom"/>
        </w:tcPr>
        <w:p w:rsidR="00A3129F" w:rsidRDefault="00A3129F" w:rsidP="00414B50">
          <w:pPr>
            <w:pStyle w:val="Sidhuvudledtext"/>
          </w:pPr>
          <w:r>
            <w:t>Diarienummer</w:t>
          </w:r>
        </w:p>
        <w:p w:rsidR="00A3129F" w:rsidRPr="00D20AC8" w:rsidRDefault="00C50F4C" w:rsidP="00414B50">
          <w:pPr>
            <w:pStyle w:val="Sidhuvud"/>
          </w:pPr>
          <w:proofErr w:type="gramStart"/>
          <w:r>
            <w:t>2014.817.103</w:t>
          </w:r>
          <w:proofErr w:type="gramEnd"/>
        </w:p>
      </w:tc>
      <w:tc>
        <w:tcPr>
          <w:tcW w:w="2608" w:type="dxa"/>
          <w:vAlign w:val="bottom"/>
        </w:tcPr>
        <w:p w:rsidR="00A3129F" w:rsidRDefault="00A3129F" w:rsidP="00E86CF1">
          <w:pPr>
            <w:pStyle w:val="Sidhuvudledtext"/>
          </w:pPr>
          <w:r>
            <w:t>Datum</w:t>
          </w:r>
        </w:p>
        <w:p w:rsidR="00E86CF1" w:rsidRPr="00BA066B" w:rsidRDefault="00C50F4C" w:rsidP="00E86CF1">
          <w:pPr>
            <w:pStyle w:val="Sidhuvudledtext"/>
          </w:pPr>
          <w:r>
            <w:t>2015-06-29</w:t>
          </w:r>
        </w:p>
      </w:tc>
      <w:tc>
        <w:tcPr>
          <w:tcW w:w="1304" w:type="dxa"/>
          <w:vAlign w:val="bottom"/>
        </w:tcPr>
        <w:p w:rsidR="00A3129F" w:rsidRDefault="00A3129F" w:rsidP="00414B50">
          <w:pPr>
            <w:pStyle w:val="Sidhuvudledtext"/>
          </w:pPr>
          <w:r>
            <w:t>Paragraf</w:t>
          </w:r>
        </w:p>
        <w:p w:rsidR="00A3129F" w:rsidRPr="00F17D2A" w:rsidRDefault="00C50F4C" w:rsidP="00414B50">
          <w:pPr>
            <w:pStyle w:val="Sidhuvud"/>
          </w:pPr>
          <w:r>
            <w:t>96/2015</w:t>
          </w:r>
        </w:p>
      </w:tc>
      <w:tc>
        <w:tcPr>
          <w:tcW w:w="1304" w:type="dxa"/>
          <w:vAlign w:val="bottom"/>
        </w:tcPr>
        <w:p w:rsidR="00A3129F" w:rsidRDefault="00A3129F" w:rsidP="00414B50">
          <w:pPr>
            <w:pStyle w:val="Sidhuvudledtext"/>
            <w:rPr>
              <w:rStyle w:val="Sidnummer"/>
            </w:rPr>
          </w:pPr>
          <w:r>
            <w:rPr>
              <w:rStyle w:val="Sidnummer"/>
            </w:rPr>
            <w:t>Sida</w:t>
          </w:r>
        </w:p>
        <w:p w:rsidR="00A3129F" w:rsidRPr="00BA066B" w:rsidRDefault="00A3129F" w:rsidP="00414B50">
          <w:pPr>
            <w:pStyle w:val="Sidhuvud"/>
          </w:pP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PAGE </w:instrText>
          </w:r>
          <w:r>
            <w:rPr>
              <w:rStyle w:val="Sidnummer"/>
            </w:rPr>
            <w:fldChar w:fldCharType="separate"/>
          </w:r>
          <w:r w:rsidR="00C50F4C">
            <w:rPr>
              <w:rStyle w:val="Sidnummer"/>
              <w:noProof/>
            </w:rPr>
            <w:t>2</w:t>
          </w:r>
          <w:r>
            <w:rPr>
              <w:rStyle w:val="Sidnummer"/>
            </w:rPr>
            <w:fldChar w:fldCharType="end"/>
          </w:r>
        </w:p>
      </w:tc>
    </w:tr>
  </w:tbl>
  <w:p w:rsidR="00A3129F" w:rsidRDefault="00A3129F" w:rsidP="007E17B8">
    <w:pPr>
      <w:pStyle w:val="Sidhuvud"/>
    </w:pPr>
  </w:p>
  <w:p w:rsidR="00A3129F" w:rsidRPr="007E17B8" w:rsidRDefault="00A3129F" w:rsidP="007E17B8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29F" w:rsidRDefault="00A3129F">
    <w:pPr>
      <w:pStyle w:val="Sidhuvud"/>
      <w:spacing w:after="6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37A39"/>
    <w:multiLevelType w:val="hybridMultilevel"/>
    <w:tmpl w:val="4E3A7370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041D0003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">
    <w:nsid w:val="0D1E731A"/>
    <w:multiLevelType w:val="hybridMultilevel"/>
    <w:tmpl w:val="13F61D50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53823270">
      <w:start w:val="1"/>
      <w:numFmt w:val="bullet"/>
      <w:lvlText w:val=""/>
      <w:lvlJc w:val="left"/>
      <w:pPr>
        <w:tabs>
          <w:tab w:val="num" w:pos="340"/>
        </w:tabs>
        <w:ind w:left="340" w:firstLine="964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2">
    <w:nsid w:val="12C661A7"/>
    <w:multiLevelType w:val="multilevel"/>
    <w:tmpl w:val="13F61D50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firstLine="96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3">
    <w:nsid w:val="18C87509"/>
    <w:multiLevelType w:val="hybridMultilevel"/>
    <w:tmpl w:val="4F10847C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0E0E95F4">
      <w:start w:val="1"/>
      <w:numFmt w:val="bullet"/>
      <w:lvlText w:val=""/>
      <w:lvlJc w:val="left"/>
      <w:pPr>
        <w:tabs>
          <w:tab w:val="num" w:pos="1588"/>
        </w:tabs>
        <w:ind w:left="1588" w:hanging="284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4">
    <w:nsid w:val="27AF2A65"/>
    <w:multiLevelType w:val="multilevel"/>
    <w:tmpl w:val="28A231F2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5">
    <w:nsid w:val="370D1AEA"/>
    <w:multiLevelType w:val="hybridMultilevel"/>
    <w:tmpl w:val="64FA2AD8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430470F4">
      <w:start w:val="1"/>
      <w:numFmt w:val="bullet"/>
      <w:lvlText w:val=""/>
      <w:lvlJc w:val="left"/>
      <w:pPr>
        <w:tabs>
          <w:tab w:val="num" w:pos="3824"/>
        </w:tabs>
        <w:ind w:left="567" w:hanging="283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6">
    <w:nsid w:val="44A77546"/>
    <w:multiLevelType w:val="multilevel"/>
    <w:tmpl w:val="F5A43A22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"/>
      <w:lvlJc w:val="left"/>
      <w:pPr>
        <w:tabs>
          <w:tab w:val="num" w:pos="3824"/>
        </w:tabs>
        <w:ind w:left="340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7">
    <w:nsid w:val="473465DF"/>
    <w:multiLevelType w:val="hybridMultilevel"/>
    <w:tmpl w:val="F5A43A22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BB181F8E">
      <w:start w:val="1"/>
      <w:numFmt w:val="bullet"/>
      <w:lvlText w:val=""/>
      <w:lvlJc w:val="left"/>
      <w:pPr>
        <w:tabs>
          <w:tab w:val="num" w:pos="3824"/>
        </w:tabs>
        <w:ind w:left="340" w:hanging="34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8">
    <w:nsid w:val="51B565DD"/>
    <w:multiLevelType w:val="hybridMultilevel"/>
    <w:tmpl w:val="28A231F2"/>
    <w:lvl w:ilvl="0" w:tplc="F85A5196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 w:tplc="8D5C8E2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9">
    <w:nsid w:val="69292901"/>
    <w:multiLevelType w:val="multilevel"/>
    <w:tmpl w:val="4E3A7370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0">
    <w:nsid w:val="6B4A4C27"/>
    <w:multiLevelType w:val="multilevel"/>
    <w:tmpl w:val="64FA2AD8"/>
    <w:lvl w:ilvl="0">
      <w:start w:val="1"/>
      <w:numFmt w:val="bullet"/>
      <w:lvlText w:val=""/>
      <w:lvlJc w:val="left"/>
      <w:pPr>
        <w:tabs>
          <w:tab w:val="num" w:pos="3535"/>
        </w:tabs>
        <w:ind w:left="3535" w:hanging="360"/>
      </w:pPr>
      <w:rPr>
        <w:rFonts w:ascii="Wingdings 3" w:hAnsi="Wingdings 3" w:hint="default"/>
      </w:rPr>
    </w:lvl>
    <w:lvl w:ilvl="1">
      <w:start w:val="1"/>
      <w:numFmt w:val="bullet"/>
      <w:lvlText w:val=""/>
      <w:lvlJc w:val="left"/>
      <w:pPr>
        <w:tabs>
          <w:tab w:val="num" w:pos="382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0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1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6CB"/>
    <w:rsid w:val="00002238"/>
    <w:rsid w:val="00021900"/>
    <w:rsid w:val="00023CA0"/>
    <w:rsid w:val="00025711"/>
    <w:rsid w:val="00033B1F"/>
    <w:rsid w:val="00037D42"/>
    <w:rsid w:val="000531A1"/>
    <w:rsid w:val="000572DE"/>
    <w:rsid w:val="00057316"/>
    <w:rsid w:val="00062819"/>
    <w:rsid w:val="0006752A"/>
    <w:rsid w:val="00081211"/>
    <w:rsid w:val="0008450F"/>
    <w:rsid w:val="000875A0"/>
    <w:rsid w:val="000C5519"/>
    <w:rsid w:val="000C5B92"/>
    <w:rsid w:val="000C76CD"/>
    <w:rsid w:val="000D51BC"/>
    <w:rsid w:val="000F6E0C"/>
    <w:rsid w:val="00105D52"/>
    <w:rsid w:val="00114B77"/>
    <w:rsid w:val="00121E71"/>
    <w:rsid w:val="00122F4E"/>
    <w:rsid w:val="00127491"/>
    <w:rsid w:val="00131B69"/>
    <w:rsid w:val="00144939"/>
    <w:rsid w:val="001533E0"/>
    <w:rsid w:val="00154706"/>
    <w:rsid w:val="00172F2B"/>
    <w:rsid w:val="001776E9"/>
    <w:rsid w:val="001805A1"/>
    <w:rsid w:val="001968A6"/>
    <w:rsid w:val="0019775D"/>
    <w:rsid w:val="001A672D"/>
    <w:rsid w:val="001B1C6F"/>
    <w:rsid w:val="001C19F7"/>
    <w:rsid w:val="00202024"/>
    <w:rsid w:val="00206CB0"/>
    <w:rsid w:val="0023496C"/>
    <w:rsid w:val="00253893"/>
    <w:rsid w:val="00256083"/>
    <w:rsid w:val="00294ADC"/>
    <w:rsid w:val="002954DC"/>
    <w:rsid w:val="002A25A3"/>
    <w:rsid w:val="002B1251"/>
    <w:rsid w:val="002D3AEB"/>
    <w:rsid w:val="002F6119"/>
    <w:rsid w:val="002F6F2F"/>
    <w:rsid w:val="0030233B"/>
    <w:rsid w:val="0031139E"/>
    <w:rsid w:val="00327A4C"/>
    <w:rsid w:val="00333E41"/>
    <w:rsid w:val="003502FA"/>
    <w:rsid w:val="00384DE4"/>
    <w:rsid w:val="00385653"/>
    <w:rsid w:val="00397823"/>
    <w:rsid w:val="003E0E0E"/>
    <w:rsid w:val="003E213D"/>
    <w:rsid w:val="003E79C7"/>
    <w:rsid w:val="00414B50"/>
    <w:rsid w:val="004333AA"/>
    <w:rsid w:val="004372A3"/>
    <w:rsid w:val="00447386"/>
    <w:rsid w:val="00463901"/>
    <w:rsid w:val="0047448E"/>
    <w:rsid w:val="004958D2"/>
    <w:rsid w:val="004B1E4E"/>
    <w:rsid w:val="004B48EF"/>
    <w:rsid w:val="004C74F8"/>
    <w:rsid w:val="004F4794"/>
    <w:rsid w:val="00526959"/>
    <w:rsid w:val="00530CEF"/>
    <w:rsid w:val="00544A2D"/>
    <w:rsid w:val="00557CDB"/>
    <w:rsid w:val="005660A9"/>
    <w:rsid w:val="005707BA"/>
    <w:rsid w:val="00584E25"/>
    <w:rsid w:val="00595DD9"/>
    <w:rsid w:val="00596109"/>
    <w:rsid w:val="00596FD2"/>
    <w:rsid w:val="005A54F5"/>
    <w:rsid w:val="005D03EB"/>
    <w:rsid w:val="005D0BCC"/>
    <w:rsid w:val="005F22F0"/>
    <w:rsid w:val="00601420"/>
    <w:rsid w:val="0060458A"/>
    <w:rsid w:val="00623485"/>
    <w:rsid w:val="0063058D"/>
    <w:rsid w:val="00637CE9"/>
    <w:rsid w:val="0064469A"/>
    <w:rsid w:val="00667DD4"/>
    <w:rsid w:val="0067147D"/>
    <w:rsid w:val="00691CD8"/>
    <w:rsid w:val="006C1065"/>
    <w:rsid w:val="006C74BA"/>
    <w:rsid w:val="006E2344"/>
    <w:rsid w:val="006E4B42"/>
    <w:rsid w:val="006F274C"/>
    <w:rsid w:val="00731268"/>
    <w:rsid w:val="007352A4"/>
    <w:rsid w:val="007548E0"/>
    <w:rsid w:val="007858C5"/>
    <w:rsid w:val="007A5216"/>
    <w:rsid w:val="007A79AA"/>
    <w:rsid w:val="007B19EC"/>
    <w:rsid w:val="007C3B73"/>
    <w:rsid w:val="007D6375"/>
    <w:rsid w:val="007E17B8"/>
    <w:rsid w:val="00802F44"/>
    <w:rsid w:val="00805910"/>
    <w:rsid w:val="00826D54"/>
    <w:rsid w:val="00854599"/>
    <w:rsid w:val="00861192"/>
    <w:rsid w:val="00895133"/>
    <w:rsid w:val="008A14EA"/>
    <w:rsid w:val="008B0F82"/>
    <w:rsid w:val="008B47C2"/>
    <w:rsid w:val="008C35FE"/>
    <w:rsid w:val="008D05F5"/>
    <w:rsid w:val="008D314E"/>
    <w:rsid w:val="008F665F"/>
    <w:rsid w:val="00901AFF"/>
    <w:rsid w:val="009145EA"/>
    <w:rsid w:val="0091475E"/>
    <w:rsid w:val="0092152C"/>
    <w:rsid w:val="00921E79"/>
    <w:rsid w:val="0093045D"/>
    <w:rsid w:val="009523AC"/>
    <w:rsid w:val="00953F00"/>
    <w:rsid w:val="009541C4"/>
    <w:rsid w:val="00963BEA"/>
    <w:rsid w:val="009A66FF"/>
    <w:rsid w:val="009A7733"/>
    <w:rsid w:val="009C05A4"/>
    <w:rsid w:val="009C0F8B"/>
    <w:rsid w:val="009D226B"/>
    <w:rsid w:val="009F68ED"/>
    <w:rsid w:val="00A3129F"/>
    <w:rsid w:val="00A351C2"/>
    <w:rsid w:val="00A42AF7"/>
    <w:rsid w:val="00A57407"/>
    <w:rsid w:val="00A70975"/>
    <w:rsid w:val="00A76A94"/>
    <w:rsid w:val="00A80039"/>
    <w:rsid w:val="00A80108"/>
    <w:rsid w:val="00A90183"/>
    <w:rsid w:val="00A90C6C"/>
    <w:rsid w:val="00A92851"/>
    <w:rsid w:val="00A95044"/>
    <w:rsid w:val="00A95F2D"/>
    <w:rsid w:val="00AA4738"/>
    <w:rsid w:val="00AB1756"/>
    <w:rsid w:val="00AE26CB"/>
    <w:rsid w:val="00B01D70"/>
    <w:rsid w:val="00B027CB"/>
    <w:rsid w:val="00B02D86"/>
    <w:rsid w:val="00B03E5E"/>
    <w:rsid w:val="00B06D43"/>
    <w:rsid w:val="00B235F2"/>
    <w:rsid w:val="00B23FBB"/>
    <w:rsid w:val="00B25C0B"/>
    <w:rsid w:val="00B400F6"/>
    <w:rsid w:val="00B40A54"/>
    <w:rsid w:val="00B75F2A"/>
    <w:rsid w:val="00B81F06"/>
    <w:rsid w:val="00B90A8F"/>
    <w:rsid w:val="00BA066B"/>
    <w:rsid w:val="00BA1D94"/>
    <w:rsid w:val="00BB0ABF"/>
    <w:rsid w:val="00BF5A12"/>
    <w:rsid w:val="00BF7F20"/>
    <w:rsid w:val="00C43C27"/>
    <w:rsid w:val="00C50F4C"/>
    <w:rsid w:val="00C62068"/>
    <w:rsid w:val="00C63372"/>
    <w:rsid w:val="00C64302"/>
    <w:rsid w:val="00C86BD5"/>
    <w:rsid w:val="00CA31B2"/>
    <w:rsid w:val="00CF25CA"/>
    <w:rsid w:val="00D03347"/>
    <w:rsid w:val="00D13902"/>
    <w:rsid w:val="00D14F0E"/>
    <w:rsid w:val="00D16D1C"/>
    <w:rsid w:val="00D20AC8"/>
    <w:rsid w:val="00D331EF"/>
    <w:rsid w:val="00D33657"/>
    <w:rsid w:val="00D37A1D"/>
    <w:rsid w:val="00D55DB6"/>
    <w:rsid w:val="00D8305A"/>
    <w:rsid w:val="00DC104D"/>
    <w:rsid w:val="00DC4609"/>
    <w:rsid w:val="00DD2638"/>
    <w:rsid w:val="00DD5FA4"/>
    <w:rsid w:val="00DF777C"/>
    <w:rsid w:val="00E058C3"/>
    <w:rsid w:val="00E13199"/>
    <w:rsid w:val="00E260A4"/>
    <w:rsid w:val="00E2707F"/>
    <w:rsid w:val="00E44DA1"/>
    <w:rsid w:val="00E523B5"/>
    <w:rsid w:val="00E62BFC"/>
    <w:rsid w:val="00E64736"/>
    <w:rsid w:val="00E717AD"/>
    <w:rsid w:val="00E86CF1"/>
    <w:rsid w:val="00E973E1"/>
    <w:rsid w:val="00EB31E5"/>
    <w:rsid w:val="00ED30AE"/>
    <w:rsid w:val="00EE0880"/>
    <w:rsid w:val="00EE1A76"/>
    <w:rsid w:val="00F028FD"/>
    <w:rsid w:val="00F22C8C"/>
    <w:rsid w:val="00F328AB"/>
    <w:rsid w:val="00F41D68"/>
    <w:rsid w:val="00F41DE8"/>
    <w:rsid w:val="00F52A28"/>
    <w:rsid w:val="00F64DE2"/>
    <w:rsid w:val="00F74BF6"/>
    <w:rsid w:val="00F82389"/>
    <w:rsid w:val="00F82D9B"/>
    <w:rsid w:val="00F833D2"/>
    <w:rsid w:val="00FA2FB6"/>
    <w:rsid w:val="00FA4BA2"/>
    <w:rsid w:val="00FA5050"/>
    <w:rsid w:val="00FC2D8E"/>
    <w:rsid w:val="00FC6E83"/>
    <w:rsid w:val="00FD77F0"/>
    <w:rsid w:val="00FF11A8"/>
    <w:rsid w:val="00FF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5050"/>
    <w:pPr>
      <w:spacing w:after="120"/>
      <w:ind w:left="1304" w:right="1531"/>
    </w:pPr>
    <w:rPr>
      <w:sz w:val="24"/>
    </w:rPr>
  </w:style>
  <w:style w:type="paragraph" w:styleId="Rubrik1">
    <w:name w:val="heading 1"/>
    <w:basedOn w:val="Normal"/>
    <w:next w:val="Normal"/>
    <w:qFormat/>
    <w:rsid w:val="002D3AEB"/>
    <w:pPr>
      <w:keepNext/>
      <w:spacing w:before="480"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Normal"/>
    <w:qFormat/>
    <w:rsid w:val="002D3AEB"/>
    <w:pPr>
      <w:keepNext/>
      <w:spacing w:before="360" w:after="60"/>
      <w:outlineLvl w:val="1"/>
    </w:pPr>
    <w:rPr>
      <w:rFonts w:ascii="Arial" w:hAnsi="Arial"/>
      <w:b/>
    </w:rPr>
  </w:style>
  <w:style w:type="paragraph" w:styleId="Rubrik3">
    <w:name w:val="heading 3"/>
    <w:basedOn w:val="Normal"/>
    <w:next w:val="Normal"/>
    <w:qFormat/>
    <w:rsid w:val="002D3AEB"/>
    <w:pPr>
      <w:keepNext/>
      <w:spacing w:before="180" w:after="0"/>
      <w:outlineLvl w:val="2"/>
    </w:pPr>
    <w:rPr>
      <w:rFonts w:ascii="Arial" w:hAnsi="Arial"/>
      <w:sz w:val="22"/>
    </w:rPr>
  </w:style>
  <w:style w:type="paragraph" w:styleId="Rubrik4">
    <w:name w:val="heading 4"/>
    <w:basedOn w:val="Normal"/>
    <w:next w:val="Normal"/>
    <w:qFormat/>
    <w:rsid w:val="002D3AEB"/>
    <w:pPr>
      <w:keepNext/>
      <w:spacing w:before="120" w:after="0"/>
      <w:outlineLvl w:val="3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ildtext">
    <w:name w:val="Bildtext"/>
    <w:basedOn w:val="Normal"/>
    <w:next w:val="Normal"/>
    <w:rsid w:val="00BF7F20"/>
    <w:rPr>
      <w:sz w:val="22"/>
    </w:rPr>
  </w:style>
  <w:style w:type="paragraph" w:customStyle="1" w:styleId="Tabellunderrubrik">
    <w:name w:val="Tabellunderrubrik"/>
    <w:basedOn w:val="Tabell"/>
    <w:next w:val="Tabell"/>
    <w:rsid w:val="00FA5050"/>
    <w:pPr>
      <w:spacing w:before="120"/>
    </w:pPr>
    <w:rPr>
      <w:i/>
    </w:rPr>
  </w:style>
  <w:style w:type="paragraph" w:customStyle="1" w:styleId="Tabellrubrik">
    <w:name w:val="Tabellrubrik"/>
    <w:basedOn w:val="Tabell"/>
    <w:next w:val="Tabell"/>
    <w:rsid w:val="00FA5050"/>
    <w:pPr>
      <w:spacing w:before="120"/>
    </w:pPr>
    <w:rPr>
      <w:b/>
    </w:rPr>
  </w:style>
  <w:style w:type="paragraph" w:styleId="Sidfot">
    <w:name w:val="footer"/>
    <w:basedOn w:val="Normal"/>
    <w:rsid w:val="00FA5050"/>
    <w:pPr>
      <w:spacing w:after="0"/>
      <w:ind w:left="0" w:right="0"/>
    </w:pPr>
    <w:rPr>
      <w:rFonts w:ascii="Arial" w:hAnsi="Arial"/>
      <w:sz w:val="16"/>
    </w:rPr>
  </w:style>
  <w:style w:type="paragraph" w:styleId="Sidhuvud">
    <w:name w:val="header"/>
    <w:basedOn w:val="Normal"/>
    <w:rsid w:val="00FA5050"/>
    <w:pPr>
      <w:spacing w:after="0"/>
      <w:ind w:left="0" w:right="0"/>
    </w:pPr>
    <w:rPr>
      <w:rFonts w:ascii="Arial" w:hAnsi="Arial"/>
      <w:sz w:val="20"/>
    </w:rPr>
  </w:style>
  <w:style w:type="paragraph" w:customStyle="1" w:styleId="Tabell">
    <w:name w:val="Tabell"/>
    <w:basedOn w:val="Normal"/>
    <w:rsid w:val="00667DD4"/>
    <w:pPr>
      <w:spacing w:before="80" w:after="0"/>
      <w:ind w:left="0" w:right="0"/>
    </w:pPr>
    <w:rPr>
      <w:rFonts w:ascii="Arial" w:hAnsi="Arial"/>
      <w:sz w:val="20"/>
    </w:rPr>
  </w:style>
  <w:style w:type="character" w:styleId="Sidnummer">
    <w:name w:val="page number"/>
    <w:basedOn w:val="Standardstycketeckensnitt"/>
    <w:rsid w:val="00FA5050"/>
  </w:style>
  <w:style w:type="paragraph" w:customStyle="1" w:styleId="Sidhuvudledtext">
    <w:name w:val="Sidhuvud_ledtext"/>
    <w:basedOn w:val="Sidhuvud"/>
    <w:rsid w:val="00021900"/>
    <w:pPr>
      <w:spacing w:before="100"/>
    </w:pPr>
    <w:rPr>
      <w:sz w:val="14"/>
    </w:rPr>
  </w:style>
  <w:style w:type="paragraph" w:customStyle="1" w:styleId="Dokumenttitel">
    <w:name w:val="Dokumenttitel"/>
    <w:basedOn w:val="Normal"/>
    <w:next w:val="Normal"/>
    <w:rsid w:val="00A90C6C"/>
    <w:pPr>
      <w:spacing w:before="1680" w:after="0"/>
      <w:jc w:val="center"/>
    </w:pPr>
    <w:rPr>
      <w:rFonts w:ascii="Arial" w:hAnsi="Arial"/>
      <w:b/>
      <w:sz w:val="48"/>
      <w:szCs w:val="40"/>
    </w:rPr>
  </w:style>
  <w:style w:type="paragraph" w:customStyle="1" w:styleId="Logotyp">
    <w:name w:val="Logotyp"/>
    <w:basedOn w:val="Sidhuvud"/>
    <w:rsid w:val="000F6E0C"/>
    <w:pPr>
      <w:spacing w:after="240"/>
    </w:pPr>
  </w:style>
  <w:style w:type="paragraph" w:styleId="Ballongtext">
    <w:name w:val="Balloon Text"/>
    <w:basedOn w:val="Normal"/>
    <w:link w:val="BallongtextChar"/>
    <w:rsid w:val="007548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54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5050"/>
    <w:pPr>
      <w:spacing w:after="120"/>
      <w:ind w:left="1304" w:right="1531"/>
    </w:pPr>
    <w:rPr>
      <w:sz w:val="24"/>
    </w:rPr>
  </w:style>
  <w:style w:type="paragraph" w:styleId="Rubrik1">
    <w:name w:val="heading 1"/>
    <w:basedOn w:val="Normal"/>
    <w:next w:val="Normal"/>
    <w:qFormat/>
    <w:rsid w:val="002D3AEB"/>
    <w:pPr>
      <w:keepNext/>
      <w:spacing w:before="480"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Normal"/>
    <w:qFormat/>
    <w:rsid w:val="002D3AEB"/>
    <w:pPr>
      <w:keepNext/>
      <w:spacing w:before="360" w:after="60"/>
      <w:outlineLvl w:val="1"/>
    </w:pPr>
    <w:rPr>
      <w:rFonts w:ascii="Arial" w:hAnsi="Arial"/>
      <w:b/>
    </w:rPr>
  </w:style>
  <w:style w:type="paragraph" w:styleId="Rubrik3">
    <w:name w:val="heading 3"/>
    <w:basedOn w:val="Normal"/>
    <w:next w:val="Normal"/>
    <w:qFormat/>
    <w:rsid w:val="002D3AEB"/>
    <w:pPr>
      <w:keepNext/>
      <w:spacing w:before="180" w:after="0"/>
      <w:outlineLvl w:val="2"/>
    </w:pPr>
    <w:rPr>
      <w:rFonts w:ascii="Arial" w:hAnsi="Arial"/>
      <w:sz w:val="22"/>
    </w:rPr>
  </w:style>
  <w:style w:type="paragraph" w:styleId="Rubrik4">
    <w:name w:val="heading 4"/>
    <w:basedOn w:val="Normal"/>
    <w:next w:val="Normal"/>
    <w:qFormat/>
    <w:rsid w:val="002D3AEB"/>
    <w:pPr>
      <w:keepNext/>
      <w:spacing w:before="120" w:after="0"/>
      <w:outlineLvl w:val="3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ildtext">
    <w:name w:val="Bildtext"/>
    <w:basedOn w:val="Normal"/>
    <w:next w:val="Normal"/>
    <w:rsid w:val="00BF7F20"/>
    <w:rPr>
      <w:sz w:val="22"/>
    </w:rPr>
  </w:style>
  <w:style w:type="paragraph" w:customStyle="1" w:styleId="Tabellunderrubrik">
    <w:name w:val="Tabellunderrubrik"/>
    <w:basedOn w:val="Tabell"/>
    <w:next w:val="Tabell"/>
    <w:rsid w:val="00FA5050"/>
    <w:pPr>
      <w:spacing w:before="120"/>
    </w:pPr>
    <w:rPr>
      <w:i/>
    </w:rPr>
  </w:style>
  <w:style w:type="paragraph" w:customStyle="1" w:styleId="Tabellrubrik">
    <w:name w:val="Tabellrubrik"/>
    <w:basedOn w:val="Tabell"/>
    <w:next w:val="Tabell"/>
    <w:rsid w:val="00FA5050"/>
    <w:pPr>
      <w:spacing w:before="120"/>
    </w:pPr>
    <w:rPr>
      <w:b/>
    </w:rPr>
  </w:style>
  <w:style w:type="paragraph" w:styleId="Sidfot">
    <w:name w:val="footer"/>
    <w:basedOn w:val="Normal"/>
    <w:rsid w:val="00FA5050"/>
    <w:pPr>
      <w:spacing w:after="0"/>
      <w:ind w:left="0" w:right="0"/>
    </w:pPr>
    <w:rPr>
      <w:rFonts w:ascii="Arial" w:hAnsi="Arial"/>
      <w:sz w:val="16"/>
    </w:rPr>
  </w:style>
  <w:style w:type="paragraph" w:styleId="Sidhuvud">
    <w:name w:val="header"/>
    <w:basedOn w:val="Normal"/>
    <w:rsid w:val="00FA5050"/>
    <w:pPr>
      <w:spacing w:after="0"/>
      <w:ind w:left="0" w:right="0"/>
    </w:pPr>
    <w:rPr>
      <w:rFonts w:ascii="Arial" w:hAnsi="Arial"/>
      <w:sz w:val="20"/>
    </w:rPr>
  </w:style>
  <w:style w:type="paragraph" w:customStyle="1" w:styleId="Tabell">
    <w:name w:val="Tabell"/>
    <w:basedOn w:val="Normal"/>
    <w:rsid w:val="00667DD4"/>
    <w:pPr>
      <w:spacing w:before="80" w:after="0"/>
      <w:ind w:left="0" w:right="0"/>
    </w:pPr>
    <w:rPr>
      <w:rFonts w:ascii="Arial" w:hAnsi="Arial"/>
      <w:sz w:val="20"/>
    </w:rPr>
  </w:style>
  <w:style w:type="character" w:styleId="Sidnummer">
    <w:name w:val="page number"/>
    <w:basedOn w:val="Standardstycketeckensnitt"/>
    <w:rsid w:val="00FA5050"/>
  </w:style>
  <w:style w:type="paragraph" w:customStyle="1" w:styleId="Sidhuvudledtext">
    <w:name w:val="Sidhuvud_ledtext"/>
    <w:basedOn w:val="Sidhuvud"/>
    <w:rsid w:val="00021900"/>
    <w:pPr>
      <w:spacing w:before="100"/>
    </w:pPr>
    <w:rPr>
      <w:sz w:val="14"/>
    </w:rPr>
  </w:style>
  <w:style w:type="paragraph" w:customStyle="1" w:styleId="Dokumenttitel">
    <w:name w:val="Dokumenttitel"/>
    <w:basedOn w:val="Normal"/>
    <w:next w:val="Normal"/>
    <w:rsid w:val="00A90C6C"/>
    <w:pPr>
      <w:spacing w:before="1680" w:after="0"/>
      <w:jc w:val="center"/>
    </w:pPr>
    <w:rPr>
      <w:rFonts w:ascii="Arial" w:hAnsi="Arial"/>
      <w:b/>
      <w:sz w:val="48"/>
      <w:szCs w:val="40"/>
    </w:rPr>
  </w:style>
  <w:style w:type="paragraph" w:customStyle="1" w:styleId="Logotyp">
    <w:name w:val="Logotyp"/>
    <w:basedOn w:val="Sidhuvud"/>
    <w:rsid w:val="000F6E0C"/>
    <w:pPr>
      <w:spacing w:after="240"/>
    </w:pPr>
  </w:style>
  <w:style w:type="paragraph" w:styleId="Ballongtext">
    <w:name w:val="Balloon Text"/>
    <w:basedOn w:val="Normal"/>
    <w:link w:val="BallongtextChar"/>
    <w:rsid w:val="007548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754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llar2007\Allm&#228;nna\Policy%20gr&#229;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FABF58-A18F-4C77-83B2-A4343F504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grå</Template>
  <TotalTime>81</TotalTime>
  <Pages>4</Pages>
  <Words>618</Words>
  <Characters>3879</Characters>
  <Application>Microsoft Office Word</Application>
  <DocSecurity>0</DocSecurity>
  <Lines>32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Policy</vt:lpstr>
    </vt:vector>
  </TitlesOfParts>
  <Company>Bengtsfors kommun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</dc:title>
  <dc:creator>Ulrika Thorell</dc:creator>
  <dc:description>Framställt från en av FORMsoft ABs mallar</dc:description>
  <cp:lastModifiedBy>ulrtho</cp:lastModifiedBy>
  <cp:revision>12</cp:revision>
  <cp:lastPrinted>2015-05-12T08:10:00Z</cp:lastPrinted>
  <dcterms:created xsi:type="dcterms:W3CDTF">2015-03-09T07:49:00Z</dcterms:created>
  <dcterms:modified xsi:type="dcterms:W3CDTF">2015-08-06T10:14:00Z</dcterms:modified>
</cp:coreProperties>
</file>